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229" w:type="dxa"/>
        <w:tblLayout w:type="fixed"/>
        <w:tblLook w:val="04A0" w:firstRow="1" w:lastRow="0" w:firstColumn="1" w:lastColumn="0" w:noHBand="0" w:noVBand="1"/>
      </w:tblPr>
      <w:tblGrid>
        <w:gridCol w:w="1129"/>
        <w:gridCol w:w="5197"/>
        <w:gridCol w:w="3951"/>
        <w:gridCol w:w="3952"/>
      </w:tblGrid>
      <w:tr w:rsidR="00732ADC" w:rsidRPr="0060550F" w14:paraId="53460825" w14:textId="77777777" w:rsidTr="00024086">
        <w:tc>
          <w:tcPr>
            <w:tcW w:w="1129" w:type="dxa"/>
          </w:tcPr>
          <w:p w14:paraId="78D61A9F" w14:textId="77777777" w:rsidR="00732ADC" w:rsidRPr="0060550F" w:rsidRDefault="00732ADC" w:rsidP="002C7501">
            <w:pPr>
              <w:rPr>
                <w:b/>
                <w:bCs/>
                <w:lang w:val="en-NZ"/>
              </w:rPr>
            </w:pPr>
            <w:r w:rsidRPr="0060550F">
              <w:rPr>
                <w:b/>
                <w:bCs/>
                <w:lang w:val="en-NZ"/>
              </w:rPr>
              <w:t>Step #</w:t>
            </w:r>
          </w:p>
        </w:tc>
        <w:tc>
          <w:tcPr>
            <w:tcW w:w="5197" w:type="dxa"/>
          </w:tcPr>
          <w:p w14:paraId="48C84238" w14:textId="16F8E598" w:rsidR="00732ADC" w:rsidRPr="0060550F" w:rsidRDefault="00732ADC" w:rsidP="002C7501">
            <w:pPr>
              <w:rPr>
                <w:b/>
                <w:bCs/>
                <w:lang w:val="en-NZ"/>
              </w:rPr>
            </w:pPr>
            <w:r w:rsidRPr="0060550F">
              <w:rPr>
                <w:b/>
                <w:bCs/>
                <w:lang w:val="en-NZ"/>
              </w:rPr>
              <w:t>Description of Step</w:t>
            </w:r>
          </w:p>
        </w:tc>
        <w:tc>
          <w:tcPr>
            <w:tcW w:w="7903" w:type="dxa"/>
            <w:gridSpan w:val="2"/>
          </w:tcPr>
          <w:p w14:paraId="45A12CF2" w14:textId="77777777" w:rsidR="00732ADC" w:rsidRPr="0060550F" w:rsidRDefault="00053E3E" w:rsidP="002C7501">
            <w:pPr>
              <w:rPr>
                <w:b/>
                <w:bCs/>
                <w:lang w:val="en-NZ"/>
              </w:rPr>
            </w:pPr>
            <w:r w:rsidRPr="0060550F">
              <w:rPr>
                <w:b/>
                <w:bCs/>
                <w:lang w:val="en-NZ"/>
              </w:rPr>
              <w:t>Tools, Materials, Parts and Process</w:t>
            </w:r>
          </w:p>
        </w:tc>
      </w:tr>
      <w:tr w:rsidR="00732ADC" w:rsidRPr="0060550F" w14:paraId="6BE6488C" w14:textId="77777777" w:rsidTr="00024086">
        <w:tc>
          <w:tcPr>
            <w:tcW w:w="1129" w:type="dxa"/>
            <w:vAlign w:val="center"/>
          </w:tcPr>
          <w:p w14:paraId="40B3512D" w14:textId="77777777" w:rsidR="00732ADC" w:rsidRPr="0060550F" w:rsidRDefault="00732ADC" w:rsidP="00053E3E">
            <w:pPr>
              <w:pStyle w:val="ListParagraph"/>
              <w:numPr>
                <w:ilvl w:val="0"/>
                <w:numId w:val="3"/>
              </w:numPr>
              <w:jc w:val="right"/>
              <w:rPr>
                <w:b/>
                <w:bCs/>
                <w:sz w:val="32"/>
                <w:szCs w:val="32"/>
                <w:lang w:val="en-NZ"/>
              </w:rPr>
            </w:pPr>
          </w:p>
        </w:tc>
        <w:tc>
          <w:tcPr>
            <w:tcW w:w="5197" w:type="dxa"/>
            <w:vAlign w:val="center"/>
          </w:tcPr>
          <w:p w14:paraId="011D2F53" w14:textId="36E12F1E" w:rsidR="005134F2" w:rsidRPr="0060550F" w:rsidRDefault="0060550F" w:rsidP="005134F2">
            <w:pPr>
              <w:rPr>
                <w:lang w:val="en-NZ"/>
              </w:rPr>
            </w:pPr>
            <w:r w:rsidRPr="0060550F">
              <w:rPr>
                <w:lang w:val="en-NZ"/>
              </w:rPr>
              <w:t xml:space="preserve">This work instruction </w:t>
            </w:r>
            <w:r w:rsidR="005134F2">
              <w:rPr>
                <w:lang w:val="en-NZ"/>
              </w:rPr>
              <w:t>details the process to install the central locking componentry for the FO41 model canopy.</w:t>
            </w:r>
          </w:p>
          <w:p w14:paraId="0C88A786" w14:textId="77777777" w:rsidR="0060550F" w:rsidRDefault="0060550F" w:rsidP="005134F2">
            <w:pPr>
              <w:rPr>
                <w:lang w:val="en-NZ"/>
              </w:rPr>
            </w:pPr>
          </w:p>
          <w:p w14:paraId="3A3E0E1B" w14:textId="5812C8C8" w:rsidR="005134F2" w:rsidRPr="005134F2" w:rsidRDefault="00695872" w:rsidP="005134F2">
            <w:pPr>
              <w:rPr>
                <w:lang w:val="en-NZ"/>
              </w:rPr>
            </w:pPr>
            <w:r>
              <w:rPr>
                <w:lang w:val="en-NZ"/>
              </w:rPr>
              <w:t>Here, detailed tooling and componentry requirements are outlined.</w:t>
            </w:r>
          </w:p>
        </w:tc>
        <w:tc>
          <w:tcPr>
            <w:tcW w:w="7903" w:type="dxa"/>
            <w:gridSpan w:val="2"/>
          </w:tcPr>
          <w:p w14:paraId="79AFE4B7" w14:textId="7A82F883" w:rsidR="00695872" w:rsidRPr="0060550F" w:rsidRDefault="00695872" w:rsidP="006946DA">
            <w:pPr>
              <w:tabs>
                <w:tab w:val="left" w:pos="1830"/>
              </w:tabs>
              <w:rPr>
                <w:lang w:val="en-NZ"/>
              </w:rPr>
            </w:pPr>
            <w:r>
              <w:rPr>
                <w:noProof/>
                <w:lang w:val="en-NZ"/>
              </w:rPr>
              <mc:AlternateContent>
                <mc:Choice Requires="wpg">
                  <w:drawing>
                    <wp:inline distT="0" distB="0" distL="0" distR="0" wp14:anchorId="7E461593" wp14:editId="594300CF">
                      <wp:extent cx="4676775" cy="4448175"/>
                      <wp:effectExtent l="0" t="0" r="0" b="9525"/>
                      <wp:docPr id="898756780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76775" cy="4448175"/>
                                <a:chOff x="0" y="0"/>
                                <a:chExt cx="4676775" cy="4448175"/>
                              </a:xfrm>
                            </wpg:grpSpPr>
                            <wpg:grpSp>
                              <wpg:cNvPr id="1696764124" name="Group 14"/>
                              <wpg:cNvGrpSpPr/>
                              <wpg:grpSpPr>
                                <a:xfrm>
                                  <a:off x="0" y="0"/>
                                  <a:ext cx="2143125" cy="2200275"/>
                                  <a:chOff x="0" y="0"/>
                                  <a:chExt cx="2143125" cy="220027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12319433" name="Picture 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7693" r="18478" b="6043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143125" cy="149542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716702240" name="Text Box 8"/>
                                <wps:cNvSpPr txBox="1"/>
                                <wps:spPr>
                                  <a:xfrm>
                                    <a:off x="9525" y="1562100"/>
                                    <a:ext cx="2085975" cy="638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C441822" w14:textId="05285109" w:rsidR="00695872" w:rsidRPr="00695872" w:rsidRDefault="00695872" w:rsidP="00695872">
                                      <w:pPr>
                                        <w:rPr>
                                          <w:lang w:val="en-NZ"/>
                                        </w:rPr>
                                      </w:pPr>
                                      <w:r>
                                        <w:rPr>
                                          <w:lang w:val="en-NZ"/>
                                        </w:rPr>
                                        <w:t>Central Locking Vehicle Loom – FO41</w:t>
                                      </w:r>
                                      <w:r>
                                        <w:rPr>
                                          <w:lang w:val="en-NZ"/>
                                        </w:rPr>
                                        <w:br/>
                                        <w:t>Code: C7B-LOOM-FO41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594688097" name="Group 13"/>
                              <wpg:cNvGrpSpPr/>
                              <wpg:grpSpPr>
                                <a:xfrm>
                                  <a:off x="2238375" y="19050"/>
                                  <a:ext cx="2085975" cy="2162175"/>
                                  <a:chOff x="0" y="0"/>
                                  <a:chExt cx="2085975" cy="216217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018742641" name="Picture 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8352" t="7515" r="13857" b="5202"/>
                                  <a:stretch/>
                                </pic:blipFill>
                                <pic:spPr bwMode="auto">
                                  <a:xfrm>
                                    <a:off x="47625" y="0"/>
                                    <a:ext cx="1724025" cy="143827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1625767527" name="Text Box 8"/>
                                <wps:cNvSpPr txBox="1"/>
                                <wps:spPr>
                                  <a:xfrm>
                                    <a:off x="0" y="1524000"/>
                                    <a:ext cx="2085975" cy="638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0C3C3E3" w14:textId="6058524F" w:rsidR="00695872" w:rsidRPr="00695872" w:rsidRDefault="00695872" w:rsidP="00695872">
                                      <w:pPr>
                                        <w:rPr>
                                          <w:lang w:val="en-NZ"/>
                                        </w:rPr>
                                      </w:pPr>
                                      <w:r>
                                        <w:rPr>
                                          <w:lang w:val="en-NZ"/>
                                        </w:rPr>
                                        <w:t>Central Locking Canopy Loom – Generic (included w/ canopy)</w:t>
                                      </w:r>
                                      <w:r>
                                        <w:rPr>
                                          <w:lang w:val="en-NZ"/>
                                        </w:rPr>
                                        <w:br/>
                                        <w:t>Code: C7B-LOOM-001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837264161" name="Group 10"/>
                              <wpg:cNvGrpSpPr/>
                              <wpg:grpSpPr>
                                <a:xfrm>
                                  <a:off x="9525" y="2276475"/>
                                  <a:ext cx="2000250" cy="1038225"/>
                                  <a:chOff x="0" y="0"/>
                                  <a:chExt cx="2000250" cy="103822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284194600" name="Picture 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5022" t="7619" b="13333"/>
                                  <a:stretch/>
                                </pic:blipFill>
                                <pic:spPr bwMode="auto">
                                  <a:xfrm>
                                    <a:off x="19050" y="0"/>
                                    <a:ext cx="1981200" cy="79057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782462829" name="Text Box 8"/>
                                <wps:cNvSpPr txBox="1"/>
                                <wps:spPr>
                                  <a:xfrm>
                                    <a:off x="0" y="752475"/>
                                    <a:ext cx="1228725" cy="285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0B1839F" w14:textId="61B1F248" w:rsidR="00695872" w:rsidRPr="00695872" w:rsidRDefault="007730A2" w:rsidP="00695872">
                                      <w:pPr>
                                        <w:rPr>
                                          <w:lang w:val="en-NZ"/>
                                        </w:rPr>
                                      </w:pPr>
                                      <w:r>
                                        <w:rPr>
                                          <w:lang w:val="en-NZ"/>
                                        </w:rPr>
                                        <w:t>Side</w:t>
                                      </w:r>
                                      <w:r w:rsidR="00695872">
                                        <w:rPr>
                                          <w:lang w:val="en-NZ"/>
                                        </w:rPr>
                                        <w:t xml:space="preserve"> cutters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325459858" name="Group 12"/>
                              <wpg:cNvGrpSpPr/>
                              <wpg:grpSpPr>
                                <a:xfrm>
                                  <a:off x="2371725" y="2238375"/>
                                  <a:ext cx="2009775" cy="1171575"/>
                                  <a:chOff x="0" y="0"/>
                                  <a:chExt cx="2009775" cy="117157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178085362" name="Picture 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54779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695450" cy="117157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1511853118" name="Text Box 8"/>
                                <wps:cNvSpPr txBox="1"/>
                                <wps:spPr>
                                  <a:xfrm>
                                    <a:off x="781050" y="723900"/>
                                    <a:ext cx="1228725" cy="285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6BCAEB3" w14:textId="1131AF79" w:rsidR="00695872" w:rsidRPr="00695872" w:rsidRDefault="00695872" w:rsidP="00695872">
                                      <w:pPr>
                                        <w:rPr>
                                          <w:lang w:val="en-NZ"/>
                                        </w:rPr>
                                      </w:pPr>
                                      <w:r>
                                        <w:rPr>
                                          <w:lang w:val="en-NZ"/>
                                        </w:rPr>
                                        <w:t>Torx T30 Driver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209081671" name="Group 11"/>
                              <wpg:cNvGrpSpPr/>
                              <wpg:grpSpPr>
                                <a:xfrm>
                                  <a:off x="2362200" y="3314700"/>
                                  <a:ext cx="2314575" cy="1133475"/>
                                  <a:chOff x="0" y="0"/>
                                  <a:chExt cx="2314575" cy="113347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807781850" name="Picture 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5625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695450" cy="113347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468881455" name="Text Box 8"/>
                                <wps:cNvSpPr txBox="1"/>
                                <wps:spPr>
                                  <a:xfrm>
                                    <a:off x="800100" y="828675"/>
                                    <a:ext cx="1514475" cy="285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04FA865" w14:textId="6371184D" w:rsidR="00695872" w:rsidRPr="00695872" w:rsidRDefault="00695872" w:rsidP="00695872">
                                      <w:pPr>
                                        <w:rPr>
                                          <w:lang w:val="en-NZ"/>
                                        </w:rPr>
                                      </w:pPr>
                                      <w:r>
                                        <w:rPr>
                                          <w:lang w:val="en-NZ"/>
                                        </w:rPr>
                                        <w:t>#2 Hex Key Driver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60893473" name="Group 9"/>
                              <wpg:cNvGrpSpPr/>
                              <wpg:grpSpPr>
                                <a:xfrm>
                                  <a:off x="0" y="3590925"/>
                                  <a:ext cx="2056765" cy="819150"/>
                                  <a:chOff x="0" y="0"/>
                                  <a:chExt cx="2056765" cy="81915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907241483" name="Picture 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36000" b="250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056765" cy="37147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927479233" name="Text Box 8"/>
                                <wps:cNvSpPr txBox="1"/>
                                <wps:spPr>
                                  <a:xfrm>
                                    <a:off x="76200" y="533400"/>
                                    <a:ext cx="1514475" cy="285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496FF2C" w14:textId="2A472043" w:rsidR="00695872" w:rsidRPr="00695872" w:rsidRDefault="00695872" w:rsidP="00695872">
                                      <w:pPr>
                                        <w:rPr>
                                          <w:lang w:val="en-NZ"/>
                                        </w:rPr>
                                      </w:pPr>
                                      <w:r>
                                        <w:rPr>
                                          <w:lang w:val="en-NZ"/>
                                        </w:rPr>
                                        <w:t>4mm Flat Screwdriver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461593" id="Group 15" o:spid="_x0000_s1026" style="width:368.25pt;height:350.25pt;mso-position-horizontal-relative:char;mso-position-vertical-relative:line" coordsize="46767,444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">
                      <v:group id="Group 14" o:spid="_x0000_s1027" style="position:absolute;width:21431;height:22002" coordsize="21431,22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1" o:spid="_x0000_s1028" type="#_x0000_t75" style="position:absolute;width:21431;height:14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">
                          <v:imagedata r:id="rId12" o:title="" croptop="5042f" cropbottom="3960f" cropright="12110f"/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8" o:spid="_x0000_s1029" type="#_x0000_t202" style="position:absolute;left:95;top:15621;width:20860;height:6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" filled="f" stroked="f" strokeweight=".5pt">
                          <v:textbox>
                            <w:txbxContent>
                              <w:p w14:paraId="0C441822" w14:textId="05285109" w:rsidR="00695872" w:rsidRPr="00695872" w:rsidRDefault="00695872" w:rsidP="00695872">
                                <w:pPr>
                                  <w:rPr>
                                    <w:lang w:val="en-NZ"/>
                                  </w:rPr>
                                </w:pPr>
                                <w:r>
                                  <w:rPr>
                                    <w:lang w:val="en-NZ"/>
                                  </w:rPr>
                                  <w:t>Central Locking Vehicle Loom – FO41</w:t>
                                </w:r>
                                <w:r>
                                  <w:rPr>
                                    <w:lang w:val="en-NZ"/>
                                  </w:rPr>
                                  <w:br/>
                                  <w:t>Code: C7B-LOOM-FO41</w:t>
                                </w:r>
                              </w:p>
                            </w:txbxContent>
                          </v:textbox>
                        </v:shape>
                      </v:group>
                      <v:group id="Group 13" o:spid="_x0000_s1030" style="position:absolute;left:22383;top:190;width:20860;height:21622" coordsize="20859,21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">
                        <v:shape id="Picture 1" o:spid="_x0000_s1031" type="#_x0000_t75" style="position:absolute;left:476;width:17240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">
                          <v:imagedata r:id="rId13" o:title="" croptop="4925f" cropbottom="3409f" cropleft="12027f" cropright="9081f"/>
                        </v:shape>
                        <v:shape id="Text Box 8" o:spid="_x0000_s1032" type="#_x0000_t202" style="position:absolute;top:15240;width:20859;height:6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" filled="f" stroked="f" strokeweight=".5pt">
                          <v:textbox>
                            <w:txbxContent>
                              <w:p w14:paraId="60C3C3E3" w14:textId="6058524F" w:rsidR="00695872" w:rsidRPr="00695872" w:rsidRDefault="00695872" w:rsidP="00695872">
                                <w:pPr>
                                  <w:rPr>
                                    <w:lang w:val="en-NZ"/>
                                  </w:rPr>
                                </w:pPr>
                                <w:r>
                                  <w:rPr>
                                    <w:lang w:val="en-NZ"/>
                                  </w:rPr>
                                  <w:t>Central Locking Canopy Loom – Generic (included w/ canopy)</w:t>
                                </w:r>
                                <w:r>
                                  <w:rPr>
                                    <w:lang w:val="en-NZ"/>
                                  </w:rPr>
                                  <w:br/>
                                  <w:t>Code: C7B-LOOM-001</w:t>
                                </w:r>
                              </w:p>
                            </w:txbxContent>
                          </v:textbox>
                        </v:shape>
                      </v:group>
                      <v:group id="Group 10" o:spid="_x0000_s1033" style="position:absolute;left:95;top:22764;width:20002;height:10383" coordsize="20002,10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">
                        <v:shape id="Picture 1" o:spid="_x0000_s1034" type="#_x0000_t75" style="position:absolute;left:190;width:19812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">
                          <v:imagedata r:id="rId14" o:title="" croptop="4993f" cropbottom="8738f" cropleft="3291f"/>
                        </v:shape>
                        <v:shape id="Text Box 8" o:spid="_x0000_s1035" type="#_x0000_t202" style="position:absolute;top:7524;width:12287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" filled="f" stroked="f" strokeweight=".5pt">
                          <v:textbox>
                            <w:txbxContent>
                              <w:p w14:paraId="20B1839F" w14:textId="61B1F248" w:rsidR="00695872" w:rsidRPr="00695872" w:rsidRDefault="007730A2" w:rsidP="00695872">
                                <w:pPr>
                                  <w:rPr>
                                    <w:lang w:val="en-NZ"/>
                                  </w:rPr>
                                </w:pPr>
                                <w:r>
                                  <w:rPr>
                                    <w:lang w:val="en-NZ"/>
                                  </w:rPr>
                                  <w:t>Side</w:t>
                                </w:r>
                                <w:r w:rsidR="00695872">
                                  <w:rPr>
                                    <w:lang w:val="en-NZ"/>
                                  </w:rPr>
                                  <w:t xml:space="preserve"> cutters</w:t>
                                </w:r>
                              </w:p>
                            </w:txbxContent>
                          </v:textbox>
                        </v:shape>
                      </v:group>
                      <v:group id="Group 12" o:spid="_x0000_s1036" style="position:absolute;left:23717;top:22383;width:20098;height:11716" coordsize="20097,11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">
                        <v:shape id="Picture 1" o:spid="_x0000_s1037" type="#_x0000_t75" style="position:absolute;width:16954;height:1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">
                          <v:imagedata r:id="rId15" o:title="" croptop="35900f"/>
                        </v:shape>
                        <v:shape id="Text Box 8" o:spid="_x0000_s1038" type="#_x0000_t202" style="position:absolute;left:7810;top:7239;width:12287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" filled="f" stroked="f" strokeweight=".5pt">
                          <v:textbox>
                            <w:txbxContent>
                              <w:p w14:paraId="76BCAEB3" w14:textId="1131AF79" w:rsidR="00695872" w:rsidRPr="00695872" w:rsidRDefault="00695872" w:rsidP="00695872">
                                <w:pPr>
                                  <w:rPr>
                                    <w:lang w:val="en-NZ"/>
                                  </w:rPr>
                                </w:pPr>
                                <w:r>
                                  <w:rPr>
                                    <w:lang w:val="en-NZ"/>
                                  </w:rPr>
                                  <w:t>Torx T30 Driver</w:t>
                                </w:r>
                              </w:p>
                            </w:txbxContent>
                          </v:textbox>
                        </v:shape>
                      </v:group>
                      <v:group id="Group 11" o:spid="_x0000_s1039" style="position:absolute;left:23622;top:33147;width:23145;height:11334" coordsize="23145,11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">
                        <v:shape id="Picture 1" o:spid="_x0000_s1040" type="#_x0000_t75" style="position:absolute;width:16954;height:1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">
                          <v:imagedata r:id="rId15" o:title="" cropbottom=".5625"/>
                        </v:shape>
                        <v:shape id="Text Box 8" o:spid="_x0000_s1041" type="#_x0000_t202" style="position:absolute;left:8001;top:8286;width:15144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" filled="f" stroked="f" strokeweight=".5pt">
                          <v:textbox>
                            <w:txbxContent>
                              <w:p w14:paraId="304FA865" w14:textId="6371184D" w:rsidR="00695872" w:rsidRPr="00695872" w:rsidRDefault="00695872" w:rsidP="00695872">
                                <w:pPr>
                                  <w:rPr>
                                    <w:lang w:val="en-NZ"/>
                                  </w:rPr>
                                </w:pPr>
                                <w:r>
                                  <w:rPr>
                                    <w:lang w:val="en-NZ"/>
                                  </w:rPr>
                                  <w:t>#2 Hex Key Driver</w:t>
                                </w:r>
                              </w:p>
                            </w:txbxContent>
                          </v:textbox>
                        </v:shape>
                      </v:group>
                      <v:group id="Group 9" o:spid="_x0000_s1042" style="position:absolute;top:35909;width:20567;height:8191" coordsize="20567,8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">
                        <v:shape id="Picture 1" o:spid="_x0000_s1043" type="#_x0000_t75" style="position:absolute;width:20567;height:3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">
                          <v:imagedata r:id="rId16" o:title="" croptop="23593f" cropbottom=".25"/>
                        </v:shape>
                        <v:shape id="Text Box 8" o:spid="_x0000_s1044" type="#_x0000_t202" style="position:absolute;left:762;top:5334;width:15144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" filled="f" stroked="f" strokeweight=".5pt">
                          <v:textbox>
                            <w:txbxContent>
                              <w:p w14:paraId="3496FF2C" w14:textId="2A472043" w:rsidR="00695872" w:rsidRPr="00695872" w:rsidRDefault="00695872" w:rsidP="00695872">
                                <w:pPr>
                                  <w:rPr>
                                    <w:lang w:val="en-NZ"/>
                                  </w:rPr>
                                </w:pPr>
                                <w:r>
                                  <w:rPr>
                                    <w:lang w:val="en-NZ"/>
                                  </w:rPr>
                                  <w:t>4mm Flat Screwdriver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5134F2" w:rsidRPr="0060550F" w14:paraId="56F72626" w14:textId="77777777" w:rsidTr="00024086">
        <w:trPr>
          <w:trHeight w:val="3647"/>
        </w:trPr>
        <w:tc>
          <w:tcPr>
            <w:tcW w:w="1129" w:type="dxa"/>
            <w:vAlign w:val="center"/>
          </w:tcPr>
          <w:p w14:paraId="7C7A1DAA" w14:textId="77777777" w:rsidR="005134F2" w:rsidRPr="0060550F" w:rsidRDefault="005134F2" w:rsidP="00053E3E">
            <w:pPr>
              <w:pStyle w:val="ListParagraph"/>
              <w:numPr>
                <w:ilvl w:val="0"/>
                <w:numId w:val="3"/>
              </w:numPr>
              <w:jc w:val="right"/>
              <w:rPr>
                <w:b/>
                <w:bCs/>
                <w:sz w:val="32"/>
                <w:szCs w:val="32"/>
                <w:lang w:val="en-NZ"/>
              </w:rPr>
            </w:pPr>
          </w:p>
        </w:tc>
        <w:tc>
          <w:tcPr>
            <w:tcW w:w="5197" w:type="dxa"/>
            <w:vAlign w:val="center"/>
          </w:tcPr>
          <w:p w14:paraId="619DCA08" w14:textId="58143A3F" w:rsidR="005134F2" w:rsidRDefault="005134F2" w:rsidP="00667AB7">
            <w:pPr>
              <w:rPr>
                <w:lang w:val="en-NZ"/>
              </w:rPr>
            </w:pPr>
            <w:r>
              <w:rPr>
                <w:lang w:val="en-NZ"/>
              </w:rPr>
              <w:t xml:space="preserve">First, remove the left-hand side brake light cluster by loosening and removing the two Torx screws. </w:t>
            </w:r>
          </w:p>
          <w:p w14:paraId="61DA1B79" w14:textId="77777777" w:rsidR="005134F2" w:rsidRDefault="005134F2" w:rsidP="00667AB7">
            <w:pPr>
              <w:rPr>
                <w:lang w:val="en-NZ"/>
              </w:rPr>
            </w:pPr>
          </w:p>
          <w:p w14:paraId="2799AB7B" w14:textId="77777777" w:rsidR="005134F2" w:rsidRDefault="005134F2" w:rsidP="00667AB7">
            <w:pPr>
              <w:rPr>
                <w:lang w:val="en-NZ"/>
              </w:rPr>
            </w:pPr>
            <w:r>
              <w:rPr>
                <w:lang w:val="en-NZ"/>
              </w:rPr>
              <w:t xml:space="preserve">To access the </w:t>
            </w:r>
            <w:r w:rsidR="00695872">
              <w:rPr>
                <w:lang w:val="en-NZ"/>
              </w:rPr>
              <w:t>s</w:t>
            </w:r>
            <w:r>
              <w:rPr>
                <w:lang w:val="en-NZ"/>
              </w:rPr>
              <w:t>crews the tailgate must be lowered. The screws are located on the inside wall of the wellside.</w:t>
            </w:r>
          </w:p>
          <w:p w14:paraId="197B88DE" w14:textId="77777777" w:rsidR="007730A2" w:rsidRDefault="007730A2" w:rsidP="00667AB7">
            <w:pPr>
              <w:rPr>
                <w:lang w:val="en-NZ"/>
              </w:rPr>
            </w:pPr>
          </w:p>
          <w:p w14:paraId="7EEB86E7" w14:textId="49DF025E" w:rsidR="007730A2" w:rsidRDefault="007730A2" w:rsidP="00667AB7">
            <w:pPr>
              <w:rPr>
                <w:lang w:val="en-NZ"/>
              </w:rPr>
            </w:pPr>
            <w:r>
              <w:rPr>
                <w:lang w:val="en-NZ"/>
              </w:rPr>
              <w:t>Cut the cabletie securing the brake wiring to give more wire length to be able to lay the light on the tailgate.</w:t>
            </w:r>
          </w:p>
          <w:p w14:paraId="358545DC" w14:textId="77777777" w:rsidR="00695872" w:rsidRDefault="00695872" w:rsidP="00667AB7">
            <w:pPr>
              <w:rPr>
                <w:lang w:val="en-NZ"/>
              </w:rPr>
            </w:pPr>
          </w:p>
          <w:p w14:paraId="73D0F7DE" w14:textId="52BF814D" w:rsidR="00695872" w:rsidRPr="0060550F" w:rsidRDefault="00695872" w:rsidP="00667AB7">
            <w:pPr>
              <w:rPr>
                <w:lang w:val="en-NZ"/>
              </w:rPr>
            </w:pPr>
            <w:r>
              <w:rPr>
                <w:lang w:val="en-NZ"/>
              </w:rPr>
              <w:t>Cover the light with a soft cloth or towel to protect the lens.</w:t>
            </w:r>
          </w:p>
        </w:tc>
        <w:tc>
          <w:tcPr>
            <w:tcW w:w="3951" w:type="dxa"/>
            <w:vAlign w:val="center"/>
          </w:tcPr>
          <w:p w14:paraId="531087B3" w14:textId="4446CB88" w:rsidR="005134F2" w:rsidRPr="0060550F" w:rsidRDefault="005134F2" w:rsidP="00AB4879">
            <w:pPr>
              <w:jc w:val="center"/>
              <w:rPr>
                <w:lang w:val="en-NZ"/>
              </w:rPr>
            </w:pPr>
            <w:r>
              <w:rPr>
                <w:noProof/>
              </w:rPr>
              <w:drawing>
                <wp:inline distT="0" distB="0" distL="0" distR="0" wp14:anchorId="2C7C22B0" wp14:editId="408AC46F">
                  <wp:extent cx="2371725" cy="1779905"/>
                  <wp:effectExtent l="0" t="8890" r="635" b="635"/>
                  <wp:docPr id="15394661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71725" cy="177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2" w:type="dxa"/>
            <w:vAlign w:val="center"/>
          </w:tcPr>
          <w:p w14:paraId="32C1FC41" w14:textId="6AA98D5D" w:rsidR="005134F2" w:rsidRPr="0060550F" w:rsidRDefault="005134F2" w:rsidP="00AB4879">
            <w:pPr>
              <w:jc w:val="center"/>
              <w:rPr>
                <w:lang w:val="en-NZ"/>
              </w:rPr>
            </w:pPr>
            <w:r>
              <w:rPr>
                <w:noProof/>
              </w:rPr>
              <w:drawing>
                <wp:inline distT="0" distB="0" distL="0" distR="0" wp14:anchorId="5819D399" wp14:editId="395D04B7">
                  <wp:extent cx="2372360" cy="1779905"/>
                  <wp:effectExtent l="0" t="8573" r="318" b="317"/>
                  <wp:docPr id="41781234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72360" cy="177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34F2" w:rsidRPr="0060550F" w14:paraId="067A35B0" w14:textId="77777777" w:rsidTr="00024086">
        <w:tc>
          <w:tcPr>
            <w:tcW w:w="1129" w:type="dxa"/>
            <w:vAlign w:val="center"/>
          </w:tcPr>
          <w:p w14:paraId="627F6628" w14:textId="77777777" w:rsidR="005134F2" w:rsidRPr="0060550F" w:rsidRDefault="005134F2" w:rsidP="00053E3E">
            <w:pPr>
              <w:pStyle w:val="ListParagraph"/>
              <w:numPr>
                <w:ilvl w:val="0"/>
                <w:numId w:val="3"/>
              </w:numPr>
              <w:jc w:val="right"/>
              <w:rPr>
                <w:b/>
                <w:bCs/>
                <w:sz w:val="32"/>
                <w:szCs w:val="32"/>
                <w:lang w:val="en-NZ"/>
              </w:rPr>
            </w:pPr>
          </w:p>
        </w:tc>
        <w:tc>
          <w:tcPr>
            <w:tcW w:w="5197" w:type="dxa"/>
            <w:vAlign w:val="center"/>
          </w:tcPr>
          <w:p w14:paraId="5AE4760E" w14:textId="148DC936" w:rsidR="005134F2" w:rsidRDefault="005134F2" w:rsidP="00667AB7">
            <w:pPr>
              <w:rPr>
                <w:lang w:val="en-NZ"/>
              </w:rPr>
            </w:pPr>
            <w:r>
              <w:rPr>
                <w:lang w:val="en-NZ"/>
              </w:rPr>
              <w:t>Locate the wiring loom from the canopy</w:t>
            </w:r>
            <w:r w:rsidR="00024086">
              <w:rPr>
                <w:lang w:val="en-NZ"/>
              </w:rPr>
              <w:t>, C7B-LOOM-001</w:t>
            </w:r>
            <w:r>
              <w:rPr>
                <w:lang w:val="en-NZ"/>
              </w:rPr>
              <w:t xml:space="preserve">. Remove the plastic plug by applying outward pressure to the metal pins. </w:t>
            </w:r>
          </w:p>
          <w:p w14:paraId="3EAC105C" w14:textId="77777777" w:rsidR="005134F2" w:rsidRDefault="005134F2" w:rsidP="00667AB7">
            <w:pPr>
              <w:rPr>
                <w:lang w:val="en-NZ"/>
              </w:rPr>
            </w:pPr>
          </w:p>
          <w:p w14:paraId="4C7EEB04" w14:textId="168ADD99" w:rsidR="005134F2" w:rsidRPr="0060550F" w:rsidRDefault="005134F2" w:rsidP="00667AB7">
            <w:pPr>
              <w:rPr>
                <w:lang w:val="en-NZ"/>
              </w:rPr>
            </w:pPr>
            <w:r>
              <w:rPr>
                <w:lang w:val="en-NZ"/>
              </w:rPr>
              <w:t>Take great care to avoid damaging the pins as they are ejected.</w:t>
            </w:r>
          </w:p>
        </w:tc>
        <w:tc>
          <w:tcPr>
            <w:tcW w:w="7903" w:type="dxa"/>
            <w:gridSpan w:val="2"/>
            <w:vAlign w:val="center"/>
          </w:tcPr>
          <w:p w14:paraId="3C0AD42A" w14:textId="358A2DE9" w:rsidR="005134F2" w:rsidRPr="0060550F" w:rsidRDefault="005134F2" w:rsidP="00AB4879">
            <w:pPr>
              <w:jc w:val="center"/>
              <w:rPr>
                <w:lang w:val="en-NZ"/>
              </w:rPr>
            </w:pPr>
            <w:r>
              <w:rPr>
                <w:noProof/>
              </w:rPr>
              <w:drawing>
                <wp:inline distT="0" distB="0" distL="0" distR="0" wp14:anchorId="54B4F105" wp14:editId="0A960C28">
                  <wp:extent cx="2371725" cy="1779905"/>
                  <wp:effectExtent l="0" t="8890" r="635" b="635"/>
                  <wp:docPr id="33973093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71725" cy="177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0F52" w:rsidRPr="0060550F" w14:paraId="71C64119" w14:textId="77777777" w:rsidTr="00024086">
        <w:trPr>
          <w:trHeight w:val="565"/>
        </w:trPr>
        <w:tc>
          <w:tcPr>
            <w:tcW w:w="1129" w:type="dxa"/>
            <w:vAlign w:val="center"/>
          </w:tcPr>
          <w:p w14:paraId="196A6008" w14:textId="77777777" w:rsidR="002F0F52" w:rsidRPr="0060550F" w:rsidRDefault="002F0F52" w:rsidP="00053E3E">
            <w:pPr>
              <w:pStyle w:val="ListParagraph"/>
              <w:numPr>
                <w:ilvl w:val="0"/>
                <w:numId w:val="3"/>
              </w:numPr>
              <w:jc w:val="right"/>
              <w:rPr>
                <w:b/>
                <w:bCs/>
                <w:sz w:val="32"/>
                <w:szCs w:val="32"/>
                <w:lang w:val="en-NZ"/>
              </w:rPr>
            </w:pPr>
          </w:p>
        </w:tc>
        <w:tc>
          <w:tcPr>
            <w:tcW w:w="5197" w:type="dxa"/>
            <w:vAlign w:val="center"/>
          </w:tcPr>
          <w:p w14:paraId="20F2C423" w14:textId="4797188F" w:rsidR="002F0F52" w:rsidRPr="0060550F" w:rsidRDefault="002F0F52" w:rsidP="00667AB7">
            <w:pPr>
              <w:rPr>
                <w:lang w:val="en-NZ"/>
              </w:rPr>
            </w:pPr>
            <w:r>
              <w:rPr>
                <w:lang w:val="en-NZ"/>
              </w:rPr>
              <w:t>Feed the wire through the top of the wellside. There are pre-cut holes for this so no drilling is required. All excess length should be fed through to keep the tub clear of excess wiring.</w:t>
            </w:r>
          </w:p>
        </w:tc>
        <w:tc>
          <w:tcPr>
            <w:tcW w:w="3951" w:type="dxa"/>
            <w:vAlign w:val="center"/>
          </w:tcPr>
          <w:p w14:paraId="094F1E76" w14:textId="4C86F854" w:rsidR="002F0F52" w:rsidRPr="0060550F" w:rsidRDefault="002F0F52" w:rsidP="00AB4879">
            <w:pPr>
              <w:jc w:val="center"/>
              <w:rPr>
                <w:lang w:val="en-NZ"/>
              </w:rPr>
            </w:pPr>
            <w:r>
              <w:rPr>
                <w:noProof/>
              </w:rPr>
              <w:drawing>
                <wp:inline distT="0" distB="0" distL="0" distR="0" wp14:anchorId="154EFE7C" wp14:editId="5FA0F8C2">
                  <wp:extent cx="2371725" cy="1779905"/>
                  <wp:effectExtent l="0" t="8890" r="635" b="635"/>
                  <wp:docPr id="135880133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71725" cy="177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2" w:type="dxa"/>
            <w:vAlign w:val="center"/>
          </w:tcPr>
          <w:p w14:paraId="1C5B3328" w14:textId="4307940E" w:rsidR="002F0F52" w:rsidRPr="0060550F" w:rsidRDefault="002F0F52" w:rsidP="00AB4879">
            <w:pPr>
              <w:jc w:val="center"/>
              <w:rPr>
                <w:lang w:val="en-NZ"/>
              </w:rPr>
            </w:pPr>
            <w:r>
              <w:rPr>
                <w:noProof/>
              </w:rPr>
              <w:drawing>
                <wp:inline distT="0" distB="0" distL="0" distR="0" wp14:anchorId="37AC4318" wp14:editId="45C2DCE4">
                  <wp:extent cx="2372360" cy="1779905"/>
                  <wp:effectExtent l="0" t="8573" r="318" b="317"/>
                  <wp:docPr id="168395399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72360" cy="177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34F2" w:rsidRPr="0060550F" w14:paraId="472AA203" w14:textId="77777777" w:rsidTr="00024086">
        <w:tc>
          <w:tcPr>
            <w:tcW w:w="1129" w:type="dxa"/>
            <w:vAlign w:val="center"/>
          </w:tcPr>
          <w:p w14:paraId="004EF79B" w14:textId="77777777" w:rsidR="005134F2" w:rsidRPr="0060550F" w:rsidRDefault="005134F2" w:rsidP="00053E3E">
            <w:pPr>
              <w:pStyle w:val="ListParagraph"/>
              <w:numPr>
                <w:ilvl w:val="0"/>
                <w:numId w:val="3"/>
              </w:numPr>
              <w:jc w:val="right"/>
              <w:rPr>
                <w:b/>
                <w:bCs/>
                <w:sz w:val="32"/>
                <w:szCs w:val="32"/>
                <w:lang w:val="en-NZ"/>
              </w:rPr>
            </w:pPr>
          </w:p>
        </w:tc>
        <w:tc>
          <w:tcPr>
            <w:tcW w:w="5197" w:type="dxa"/>
            <w:vAlign w:val="center"/>
          </w:tcPr>
          <w:p w14:paraId="707DA616" w14:textId="1E6CE53A" w:rsidR="005134F2" w:rsidRDefault="002F0F52" w:rsidP="00667AB7">
            <w:pPr>
              <w:rPr>
                <w:lang w:val="en-NZ"/>
              </w:rPr>
            </w:pPr>
            <w:r>
              <w:rPr>
                <w:lang w:val="en-NZ"/>
              </w:rPr>
              <w:t>Reconnect the head of the plug to the wiring from the canopy.</w:t>
            </w:r>
            <w:r w:rsidR="00024086">
              <w:rPr>
                <w:lang w:val="en-NZ"/>
              </w:rPr>
              <w:t xml:space="preserve"> </w:t>
            </w:r>
          </w:p>
        </w:tc>
        <w:tc>
          <w:tcPr>
            <w:tcW w:w="7903" w:type="dxa"/>
            <w:gridSpan w:val="2"/>
            <w:vAlign w:val="center"/>
          </w:tcPr>
          <w:p w14:paraId="1F597D5A" w14:textId="5FA912BC" w:rsidR="005134F2" w:rsidRPr="0060550F" w:rsidRDefault="002F0F52" w:rsidP="00AB4879">
            <w:pPr>
              <w:jc w:val="center"/>
              <w:rPr>
                <w:lang w:val="en-NZ"/>
              </w:rPr>
            </w:pPr>
            <w:r>
              <w:rPr>
                <w:noProof/>
              </w:rPr>
              <w:drawing>
                <wp:inline distT="0" distB="0" distL="0" distR="0" wp14:anchorId="42869F6C" wp14:editId="34CD5F04">
                  <wp:extent cx="2370069" cy="1778400"/>
                  <wp:effectExtent l="0" t="8890" r="2540" b="2540"/>
                  <wp:docPr id="210586883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70069" cy="177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34F2" w:rsidRPr="0060550F" w14:paraId="10ED06F2" w14:textId="77777777" w:rsidTr="00024086">
        <w:trPr>
          <w:trHeight w:val="1090"/>
        </w:trPr>
        <w:tc>
          <w:tcPr>
            <w:tcW w:w="1129" w:type="dxa"/>
            <w:vAlign w:val="center"/>
          </w:tcPr>
          <w:p w14:paraId="475F5529" w14:textId="77777777" w:rsidR="005134F2" w:rsidRPr="0060550F" w:rsidRDefault="005134F2" w:rsidP="00053E3E">
            <w:pPr>
              <w:pStyle w:val="ListParagraph"/>
              <w:numPr>
                <w:ilvl w:val="0"/>
                <w:numId w:val="3"/>
              </w:numPr>
              <w:jc w:val="right"/>
              <w:rPr>
                <w:b/>
                <w:bCs/>
                <w:sz w:val="32"/>
                <w:szCs w:val="32"/>
                <w:lang w:val="en-NZ"/>
              </w:rPr>
            </w:pPr>
          </w:p>
        </w:tc>
        <w:tc>
          <w:tcPr>
            <w:tcW w:w="5197" w:type="dxa"/>
            <w:vAlign w:val="center"/>
          </w:tcPr>
          <w:p w14:paraId="156FC770" w14:textId="77777777" w:rsidR="005134F2" w:rsidRDefault="00024086" w:rsidP="00667AB7">
            <w:pPr>
              <w:rPr>
                <w:lang w:val="en-NZ"/>
              </w:rPr>
            </w:pPr>
            <w:r>
              <w:rPr>
                <w:lang w:val="en-NZ"/>
              </w:rPr>
              <w:t>Locate and unpack the central locking patch loom, C7B-LOOM-FO41.</w:t>
            </w:r>
          </w:p>
          <w:p w14:paraId="2CCA9ACC" w14:textId="77777777" w:rsidR="007730A2" w:rsidRDefault="007730A2" w:rsidP="00667AB7">
            <w:pPr>
              <w:rPr>
                <w:lang w:val="en-NZ"/>
              </w:rPr>
            </w:pPr>
          </w:p>
          <w:p w14:paraId="2F52E9B3" w14:textId="47C2A67E" w:rsidR="007730A2" w:rsidRDefault="007730A2" w:rsidP="00667AB7">
            <w:pPr>
              <w:rPr>
                <w:lang w:val="en-NZ"/>
              </w:rPr>
            </w:pPr>
            <w:r>
              <w:rPr>
                <w:lang w:val="en-NZ"/>
              </w:rPr>
              <w:t>If the loom has a rubber boot, this was used for previous versions of installation. It can either be removed or stowed inside the vehicle body.</w:t>
            </w:r>
          </w:p>
        </w:tc>
        <w:tc>
          <w:tcPr>
            <w:tcW w:w="7903" w:type="dxa"/>
            <w:gridSpan w:val="2"/>
            <w:vAlign w:val="center"/>
          </w:tcPr>
          <w:p w14:paraId="1ADC4FC5" w14:textId="2A4F17EF" w:rsidR="005134F2" w:rsidRPr="0060550F" w:rsidRDefault="00024086" w:rsidP="00AB4879">
            <w:pPr>
              <w:jc w:val="center"/>
              <w:rPr>
                <w:lang w:val="en-NZ"/>
              </w:rPr>
            </w:pPr>
            <w:r>
              <w:rPr>
                <w:noProof/>
              </w:rPr>
              <w:drawing>
                <wp:inline distT="0" distB="0" distL="0" distR="0" wp14:anchorId="3755EDB0" wp14:editId="25B4DFB8">
                  <wp:extent cx="2143125" cy="1495425"/>
                  <wp:effectExtent l="0" t="0" r="9525" b="9525"/>
                  <wp:docPr id="1873969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319433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93" r="18478" b="6043"/>
                          <a:stretch/>
                        </pic:blipFill>
                        <pic:spPr bwMode="auto">
                          <a:xfrm>
                            <a:off x="0" y="0"/>
                            <a:ext cx="2143125" cy="1495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4086" w:rsidRPr="0060550F" w14:paraId="1269D508" w14:textId="77777777" w:rsidTr="00024086">
        <w:trPr>
          <w:trHeight w:val="1885"/>
        </w:trPr>
        <w:tc>
          <w:tcPr>
            <w:tcW w:w="1129" w:type="dxa"/>
            <w:vAlign w:val="center"/>
          </w:tcPr>
          <w:p w14:paraId="1F277627" w14:textId="77777777" w:rsidR="00024086" w:rsidRPr="0060550F" w:rsidRDefault="00024086" w:rsidP="00053E3E">
            <w:pPr>
              <w:pStyle w:val="ListParagraph"/>
              <w:numPr>
                <w:ilvl w:val="0"/>
                <w:numId w:val="3"/>
              </w:numPr>
              <w:jc w:val="right"/>
              <w:rPr>
                <w:b/>
                <w:bCs/>
                <w:sz w:val="32"/>
                <w:szCs w:val="32"/>
                <w:lang w:val="en-NZ"/>
              </w:rPr>
            </w:pPr>
          </w:p>
        </w:tc>
        <w:tc>
          <w:tcPr>
            <w:tcW w:w="5197" w:type="dxa"/>
            <w:vAlign w:val="center"/>
          </w:tcPr>
          <w:p w14:paraId="7B79DE91" w14:textId="77777777" w:rsidR="00024086" w:rsidRDefault="00024086" w:rsidP="00667AB7">
            <w:pPr>
              <w:rPr>
                <w:lang w:val="en-NZ"/>
              </w:rPr>
            </w:pPr>
            <w:r>
              <w:rPr>
                <w:lang w:val="en-NZ"/>
              </w:rPr>
              <w:t xml:space="preserve">Locate the central locking connectors near the rear right wheel. </w:t>
            </w:r>
          </w:p>
          <w:p w14:paraId="2DD7B413" w14:textId="77777777" w:rsidR="00024086" w:rsidRDefault="00024086" w:rsidP="00667AB7">
            <w:pPr>
              <w:rPr>
                <w:lang w:val="en-NZ"/>
              </w:rPr>
            </w:pPr>
          </w:p>
          <w:p w14:paraId="7DAB1A06" w14:textId="77777777" w:rsidR="00024086" w:rsidRDefault="00024086" w:rsidP="00667AB7">
            <w:pPr>
              <w:rPr>
                <w:lang w:val="en-NZ"/>
              </w:rPr>
            </w:pPr>
            <w:r>
              <w:rPr>
                <w:lang w:val="en-NZ"/>
              </w:rPr>
              <w:t>Note: this is a 16-way black plug.</w:t>
            </w:r>
          </w:p>
          <w:p w14:paraId="61E40436" w14:textId="77777777" w:rsidR="00024086" w:rsidRDefault="00024086" w:rsidP="00667AB7">
            <w:pPr>
              <w:rPr>
                <w:lang w:val="en-NZ"/>
              </w:rPr>
            </w:pPr>
          </w:p>
          <w:p w14:paraId="47EC79AE" w14:textId="71ED01AD" w:rsidR="00024086" w:rsidRDefault="00024086" w:rsidP="00667AB7">
            <w:pPr>
              <w:rPr>
                <w:lang w:val="en-NZ"/>
              </w:rPr>
            </w:pPr>
            <w:r>
              <w:rPr>
                <w:lang w:val="en-NZ"/>
              </w:rPr>
              <w:t>Carefully disconnect this plug.</w:t>
            </w:r>
          </w:p>
        </w:tc>
        <w:tc>
          <w:tcPr>
            <w:tcW w:w="3951" w:type="dxa"/>
            <w:vAlign w:val="center"/>
          </w:tcPr>
          <w:p w14:paraId="74626F72" w14:textId="17853258" w:rsidR="00024086" w:rsidRPr="0060550F" w:rsidRDefault="00024086" w:rsidP="00AB4879">
            <w:pPr>
              <w:jc w:val="center"/>
              <w:rPr>
                <w:lang w:val="en-NZ"/>
              </w:rPr>
            </w:pPr>
            <w:r w:rsidRPr="00024086">
              <w:rPr>
                <w:noProof/>
                <w:lang w:val="en-NZ"/>
              </w:rPr>
              <w:drawing>
                <wp:inline distT="0" distB="0" distL="0" distR="0" wp14:anchorId="6BE928A4" wp14:editId="699BD379">
                  <wp:extent cx="2371725" cy="2162175"/>
                  <wp:effectExtent l="0" t="0" r="9525" b="9525"/>
                  <wp:docPr id="1139396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39601" name=""/>
                          <pic:cNvPicPr/>
                        </pic:nvPicPr>
                        <pic:blipFill rotWithShape="1">
                          <a:blip r:embed="rId23"/>
                          <a:srcRect b="3486"/>
                          <a:stretch/>
                        </pic:blipFill>
                        <pic:spPr bwMode="auto">
                          <a:xfrm>
                            <a:off x="0" y="0"/>
                            <a:ext cx="2371725" cy="2162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2" w:type="dxa"/>
            <w:vAlign w:val="center"/>
          </w:tcPr>
          <w:p w14:paraId="5604D4F0" w14:textId="58A1A698" w:rsidR="00024086" w:rsidRPr="0060550F" w:rsidRDefault="00024086" w:rsidP="00AB4879">
            <w:pPr>
              <w:jc w:val="center"/>
              <w:rPr>
                <w:lang w:val="en-NZ"/>
              </w:rPr>
            </w:pPr>
            <w:r w:rsidRPr="00024086">
              <w:rPr>
                <w:noProof/>
                <w:lang w:val="en-NZ"/>
              </w:rPr>
              <w:drawing>
                <wp:inline distT="0" distB="0" distL="0" distR="0" wp14:anchorId="4C80ED42" wp14:editId="091AE73B">
                  <wp:extent cx="2372360" cy="3114675"/>
                  <wp:effectExtent l="0" t="0" r="8890" b="9525"/>
                  <wp:docPr id="968100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10015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360" cy="311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4086" w:rsidRPr="0060550F" w14:paraId="4CB80E7E" w14:textId="77777777" w:rsidTr="00024086">
        <w:trPr>
          <w:trHeight w:val="1885"/>
        </w:trPr>
        <w:tc>
          <w:tcPr>
            <w:tcW w:w="1129" w:type="dxa"/>
            <w:vAlign w:val="center"/>
          </w:tcPr>
          <w:p w14:paraId="5DC0C220" w14:textId="77777777" w:rsidR="00024086" w:rsidRPr="0060550F" w:rsidRDefault="00024086" w:rsidP="00053E3E">
            <w:pPr>
              <w:pStyle w:val="ListParagraph"/>
              <w:numPr>
                <w:ilvl w:val="0"/>
                <w:numId w:val="3"/>
              </w:numPr>
              <w:jc w:val="right"/>
              <w:rPr>
                <w:b/>
                <w:bCs/>
                <w:sz w:val="32"/>
                <w:szCs w:val="32"/>
                <w:lang w:val="en-NZ"/>
              </w:rPr>
            </w:pPr>
          </w:p>
        </w:tc>
        <w:tc>
          <w:tcPr>
            <w:tcW w:w="5197" w:type="dxa"/>
            <w:vAlign w:val="center"/>
          </w:tcPr>
          <w:p w14:paraId="46E41E91" w14:textId="21FC46E9" w:rsidR="00024086" w:rsidRDefault="00024086" w:rsidP="00667AB7">
            <w:pPr>
              <w:rPr>
                <w:lang w:val="en-NZ"/>
              </w:rPr>
            </w:pPr>
            <w:r>
              <w:rPr>
                <w:lang w:val="en-NZ"/>
              </w:rPr>
              <w:t>Patch in the central locking loom, C7B-LOOM-FO41. Cable tie these connectors to the vehicle harness nearby.</w:t>
            </w:r>
          </w:p>
        </w:tc>
        <w:tc>
          <w:tcPr>
            <w:tcW w:w="7903" w:type="dxa"/>
            <w:gridSpan w:val="2"/>
            <w:vAlign w:val="center"/>
          </w:tcPr>
          <w:p w14:paraId="0BA8259F" w14:textId="1BBB287B" w:rsidR="00024086" w:rsidRPr="00024086" w:rsidRDefault="00024086" w:rsidP="00AB4879">
            <w:pPr>
              <w:jc w:val="center"/>
              <w:rPr>
                <w:lang w:val="en-NZ"/>
              </w:rPr>
            </w:pPr>
            <w:r w:rsidRPr="00024086">
              <w:rPr>
                <w:noProof/>
                <w:lang w:val="en-NZ"/>
              </w:rPr>
              <w:drawing>
                <wp:inline distT="0" distB="0" distL="0" distR="0" wp14:anchorId="760CBB2A" wp14:editId="61753B35">
                  <wp:extent cx="4881245" cy="3032125"/>
                  <wp:effectExtent l="0" t="0" r="0" b="0"/>
                  <wp:docPr id="10806407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640799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1245" cy="303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4086" w:rsidRPr="0060550F" w14:paraId="66B612A9" w14:textId="77777777" w:rsidTr="00024086">
        <w:trPr>
          <w:trHeight w:val="945"/>
        </w:trPr>
        <w:tc>
          <w:tcPr>
            <w:tcW w:w="1129" w:type="dxa"/>
            <w:vMerge w:val="restart"/>
            <w:vAlign w:val="center"/>
          </w:tcPr>
          <w:p w14:paraId="331330B1" w14:textId="77777777" w:rsidR="00024086" w:rsidRPr="0060550F" w:rsidRDefault="00024086" w:rsidP="00053E3E">
            <w:pPr>
              <w:pStyle w:val="ListParagraph"/>
              <w:numPr>
                <w:ilvl w:val="0"/>
                <w:numId w:val="3"/>
              </w:numPr>
              <w:jc w:val="right"/>
              <w:rPr>
                <w:b/>
                <w:bCs/>
                <w:sz w:val="32"/>
                <w:szCs w:val="32"/>
                <w:lang w:val="en-NZ"/>
              </w:rPr>
            </w:pPr>
          </w:p>
        </w:tc>
        <w:tc>
          <w:tcPr>
            <w:tcW w:w="5197" w:type="dxa"/>
            <w:vMerge w:val="restart"/>
            <w:vAlign w:val="center"/>
          </w:tcPr>
          <w:p w14:paraId="406D2F5F" w14:textId="77777777" w:rsidR="00024086" w:rsidRDefault="00024086" w:rsidP="00667AB7">
            <w:pPr>
              <w:rPr>
                <w:lang w:val="en-NZ"/>
              </w:rPr>
            </w:pPr>
            <w:r>
              <w:rPr>
                <w:lang w:val="en-NZ"/>
              </w:rPr>
              <w:t>Run the patch loom and lid connector (6-way white plug) along the rear of the chassis to the left-hand rear taillight cable. Tie in the patch loom to the existing vehicle harness.</w:t>
            </w:r>
          </w:p>
          <w:p w14:paraId="3BCD516E" w14:textId="77777777" w:rsidR="00024086" w:rsidRDefault="00024086" w:rsidP="00667AB7">
            <w:pPr>
              <w:rPr>
                <w:lang w:val="en-NZ"/>
              </w:rPr>
            </w:pPr>
          </w:p>
          <w:p w14:paraId="023FC415" w14:textId="7A758C58" w:rsidR="00024086" w:rsidRPr="00024086" w:rsidRDefault="00024086" w:rsidP="00667AB7">
            <w:pPr>
              <w:rPr>
                <w:b/>
                <w:bCs/>
                <w:lang w:val="en-NZ"/>
              </w:rPr>
            </w:pPr>
            <w:r w:rsidRPr="00024086">
              <w:rPr>
                <w:b/>
                <w:bCs/>
                <w:color w:val="FF0000"/>
                <w:lang w:val="en-NZ"/>
              </w:rPr>
              <w:t>NOTE: It is critical this patch loom is kept clear of exhaust pipes and brake lines.</w:t>
            </w:r>
          </w:p>
        </w:tc>
        <w:tc>
          <w:tcPr>
            <w:tcW w:w="3951" w:type="dxa"/>
            <w:vAlign w:val="center"/>
          </w:tcPr>
          <w:p w14:paraId="6E196679" w14:textId="27894786" w:rsidR="00024086" w:rsidRPr="00024086" w:rsidRDefault="00024086" w:rsidP="00AB4879">
            <w:pPr>
              <w:jc w:val="center"/>
              <w:rPr>
                <w:lang w:val="en-NZ"/>
              </w:rPr>
            </w:pPr>
            <w:r w:rsidRPr="00024086">
              <w:rPr>
                <w:noProof/>
                <w:lang w:val="en-NZ"/>
              </w:rPr>
              <w:drawing>
                <wp:inline distT="0" distB="0" distL="0" distR="0" wp14:anchorId="5889B15A" wp14:editId="3565AE96">
                  <wp:extent cx="2371725" cy="3241675"/>
                  <wp:effectExtent l="0" t="0" r="9525" b="0"/>
                  <wp:docPr id="20119874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987447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324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2" w:type="dxa"/>
            <w:vAlign w:val="center"/>
          </w:tcPr>
          <w:p w14:paraId="5B2CF4BE" w14:textId="3DCE4998" w:rsidR="00024086" w:rsidRPr="00024086" w:rsidRDefault="00024086" w:rsidP="00AB4879">
            <w:pPr>
              <w:jc w:val="center"/>
              <w:rPr>
                <w:lang w:val="en-NZ"/>
              </w:rPr>
            </w:pPr>
            <w:r w:rsidRPr="00024086">
              <w:rPr>
                <w:noProof/>
                <w:lang w:val="en-NZ"/>
              </w:rPr>
              <w:drawing>
                <wp:inline distT="0" distB="0" distL="0" distR="0" wp14:anchorId="2DEA17AC" wp14:editId="089AF7F5">
                  <wp:extent cx="2372360" cy="3207385"/>
                  <wp:effectExtent l="0" t="0" r="8890" b="0"/>
                  <wp:docPr id="13767375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737514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360" cy="3207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4086" w:rsidRPr="0060550F" w14:paraId="50A4EBA5" w14:textId="77777777" w:rsidTr="00024086">
        <w:trPr>
          <w:trHeight w:val="945"/>
        </w:trPr>
        <w:tc>
          <w:tcPr>
            <w:tcW w:w="1129" w:type="dxa"/>
            <w:vMerge/>
            <w:vAlign w:val="center"/>
          </w:tcPr>
          <w:p w14:paraId="4AA20AD1" w14:textId="77777777" w:rsidR="00024086" w:rsidRPr="0060550F" w:rsidRDefault="00024086" w:rsidP="00053E3E">
            <w:pPr>
              <w:pStyle w:val="ListParagraph"/>
              <w:numPr>
                <w:ilvl w:val="0"/>
                <w:numId w:val="3"/>
              </w:numPr>
              <w:jc w:val="right"/>
              <w:rPr>
                <w:b/>
                <w:bCs/>
                <w:sz w:val="32"/>
                <w:szCs w:val="32"/>
                <w:lang w:val="en-NZ"/>
              </w:rPr>
            </w:pPr>
          </w:p>
        </w:tc>
        <w:tc>
          <w:tcPr>
            <w:tcW w:w="5197" w:type="dxa"/>
            <w:vMerge/>
            <w:vAlign w:val="center"/>
          </w:tcPr>
          <w:p w14:paraId="4585DB8D" w14:textId="77777777" w:rsidR="00024086" w:rsidRDefault="00024086" w:rsidP="00667AB7">
            <w:pPr>
              <w:rPr>
                <w:lang w:val="en-NZ"/>
              </w:rPr>
            </w:pPr>
          </w:p>
        </w:tc>
        <w:tc>
          <w:tcPr>
            <w:tcW w:w="3951" w:type="dxa"/>
            <w:vAlign w:val="center"/>
          </w:tcPr>
          <w:p w14:paraId="1B9E6027" w14:textId="5F3279D0" w:rsidR="00024086" w:rsidRPr="00024086" w:rsidRDefault="00024086" w:rsidP="00AB4879">
            <w:pPr>
              <w:jc w:val="center"/>
              <w:rPr>
                <w:lang w:val="en-NZ"/>
              </w:rPr>
            </w:pPr>
            <w:r w:rsidRPr="00024086">
              <w:rPr>
                <w:noProof/>
                <w:lang w:val="en-NZ"/>
              </w:rPr>
              <w:drawing>
                <wp:inline distT="0" distB="0" distL="0" distR="0" wp14:anchorId="2E77FBE7" wp14:editId="4C079081">
                  <wp:extent cx="2371725" cy="1757680"/>
                  <wp:effectExtent l="0" t="0" r="9525" b="0"/>
                  <wp:docPr id="4227570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75707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1757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2" w:type="dxa"/>
            <w:vAlign w:val="center"/>
          </w:tcPr>
          <w:p w14:paraId="3B449214" w14:textId="1A94D80B" w:rsidR="00024086" w:rsidRPr="00024086" w:rsidRDefault="00024086" w:rsidP="00AB4879">
            <w:pPr>
              <w:jc w:val="center"/>
              <w:rPr>
                <w:lang w:val="en-NZ"/>
              </w:rPr>
            </w:pPr>
            <w:r w:rsidRPr="00024086">
              <w:rPr>
                <w:noProof/>
                <w:lang w:val="en-NZ"/>
              </w:rPr>
              <w:drawing>
                <wp:inline distT="0" distB="0" distL="0" distR="0" wp14:anchorId="5B30E374" wp14:editId="7D92C196">
                  <wp:extent cx="2048161" cy="2810267"/>
                  <wp:effectExtent l="0" t="0" r="9525" b="9525"/>
                  <wp:docPr id="423422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42214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8161" cy="2810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4086" w:rsidRPr="0060550F" w14:paraId="4D536AF6" w14:textId="77777777" w:rsidTr="00C7360B">
        <w:trPr>
          <w:trHeight w:val="1885"/>
        </w:trPr>
        <w:tc>
          <w:tcPr>
            <w:tcW w:w="1129" w:type="dxa"/>
            <w:vAlign w:val="center"/>
          </w:tcPr>
          <w:p w14:paraId="6884C1E4" w14:textId="77777777" w:rsidR="00024086" w:rsidRPr="0060550F" w:rsidRDefault="00024086" w:rsidP="00053E3E">
            <w:pPr>
              <w:pStyle w:val="ListParagraph"/>
              <w:numPr>
                <w:ilvl w:val="0"/>
                <w:numId w:val="3"/>
              </w:numPr>
              <w:jc w:val="right"/>
              <w:rPr>
                <w:b/>
                <w:bCs/>
                <w:sz w:val="32"/>
                <w:szCs w:val="32"/>
                <w:lang w:val="en-NZ"/>
              </w:rPr>
            </w:pPr>
          </w:p>
        </w:tc>
        <w:tc>
          <w:tcPr>
            <w:tcW w:w="5197" w:type="dxa"/>
            <w:vAlign w:val="center"/>
          </w:tcPr>
          <w:p w14:paraId="480F2D22" w14:textId="005923B2" w:rsidR="00024086" w:rsidRDefault="00024086" w:rsidP="00667AB7">
            <w:pPr>
              <w:rPr>
                <w:lang w:val="en-NZ"/>
              </w:rPr>
            </w:pPr>
            <w:r>
              <w:rPr>
                <w:lang w:val="en-NZ"/>
              </w:rPr>
              <w:t>Connect the central locking loom, C7B-LOOM-FO41, the canopy generic loom, C7B-LOOM-001, which has been fed into the taillight housing.</w:t>
            </w:r>
          </w:p>
        </w:tc>
        <w:tc>
          <w:tcPr>
            <w:tcW w:w="7903" w:type="dxa"/>
            <w:gridSpan w:val="2"/>
            <w:vAlign w:val="center"/>
          </w:tcPr>
          <w:p w14:paraId="733B8467" w14:textId="77777777" w:rsidR="00024086" w:rsidRPr="00024086" w:rsidRDefault="00024086" w:rsidP="00AB4879">
            <w:pPr>
              <w:jc w:val="center"/>
              <w:rPr>
                <w:lang w:val="en-NZ"/>
              </w:rPr>
            </w:pPr>
          </w:p>
        </w:tc>
      </w:tr>
      <w:tr w:rsidR="00024086" w:rsidRPr="0060550F" w14:paraId="2B928DDA" w14:textId="77777777" w:rsidTr="00914C1A">
        <w:trPr>
          <w:trHeight w:val="830"/>
        </w:trPr>
        <w:tc>
          <w:tcPr>
            <w:tcW w:w="1129" w:type="dxa"/>
            <w:vAlign w:val="center"/>
          </w:tcPr>
          <w:p w14:paraId="03906768" w14:textId="77777777" w:rsidR="00024086" w:rsidRPr="0060550F" w:rsidRDefault="00024086" w:rsidP="00053E3E">
            <w:pPr>
              <w:pStyle w:val="ListParagraph"/>
              <w:numPr>
                <w:ilvl w:val="0"/>
                <w:numId w:val="3"/>
              </w:numPr>
              <w:jc w:val="right"/>
              <w:rPr>
                <w:b/>
                <w:bCs/>
                <w:sz w:val="32"/>
                <w:szCs w:val="32"/>
                <w:lang w:val="en-NZ"/>
              </w:rPr>
            </w:pPr>
          </w:p>
        </w:tc>
        <w:tc>
          <w:tcPr>
            <w:tcW w:w="5197" w:type="dxa"/>
            <w:vAlign w:val="center"/>
          </w:tcPr>
          <w:p w14:paraId="109A2D38" w14:textId="77777777" w:rsidR="00024086" w:rsidRDefault="00024086" w:rsidP="00667AB7">
            <w:pPr>
              <w:rPr>
                <w:lang w:val="en-NZ"/>
              </w:rPr>
            </w:pPr>
            <w:r>
              <w:rPr>
                <w:lang w:val="en-NZ"/>
              </w:rPr>
              <w:t>Refit the taillight to the vehicle. Once refitted, test the lights after shutting all doors. Ensure the following functions are working correctly:</w:t>
            </w:r>
          </w:p>
          <w:p w14:paraId="00A8CF6F" w14:textId="77777777" w:rsidR="00024086" w:rsidRDefault="00024086" w:rsidP="00667AB7">
            <w:pPr>
              <w:rPr>
                <w:lang w:val="en-NZ"/>
              </w:rPr>
            </w:pPr>
          </w:p>
          <w:p w14:paraId="0E124588" w14:textId="77777777" w:rsidR="00024086" w:rsidRDefault="00024086" w:rsidP="00024086">
            <w:pPr>
              <w:pStyle w:val="ListParagraph"/>
              <w:numPr>
                <w:ilvl w:val="0"/>
                <w:numId w:val="5"/>
              </w:numPr>
              <w:rPr>
                <w:lang w:val="en-NZ"/>
              </w:rPr>
            </w:pPr>
            <w:r>
              <w:rPr>
                <w:lang w:val="en-NZ"/>
              </w:rPr>
              <w:t>Taillight (headlights on only)</w:t>
            </w:r>
          </w:p>
          <w:p w14:paraId="721531D9" w14:textId="77777777" w:rsidR="00024086" w:rsidRDefault="00024086" w:rsidP="00024086">
            <w:pPr>
              <w:pStyle w:val="ListParagraph"/>
              <w:numPr>
                <w:ilvl w:val="0"/>
                <w:numId w:val="5"/>
              </w:numPr>
              <w:rPr>
                <w:lang w:val="en-NZ"/>
              </w:rPr>
            </w:pPr>
            <w:r>
              <w:rPr>
                <w:lang w:val="en-NZ"/>
              </w:rPr>
              <w:t>Brake light (push brake pedal)</w:t>
            </w:r>
          </w:p>
          <w:p w14:paraId="596938C7" w14:textId="77777777" w:rsidR="00024086" w:rsidRDefault="00024086" w:rsidP="00024086">
            <w:pPr>
              <w:pStyle w:val="ListParagraph"/>
              <w:numPr>
                <w:ilvl w:val="0"/>
                <w:numId w:val="5"/>
              </w:numPr>
              <w:rPr>
                <w:lang w:val="en-NZ"/>
              </w:rPr>
            </w:pPr>
            <w:r>
              <w:rPr>
                <w:lang w:val="en-NZ"/>
              </w:rPr>
              <w:t>Reverse light</w:t>
            </w:r>
          </w:p>
          <w:p w14:paraId="09646A09" w14:textId="77777777" w:rsidR="00024086" w:rsidRDefault="00024086" w:rsidP="00024086">
            <w:pPr>
              <w:pStyle w:val="ListParagraph"/>
              <w:numPr>
                <w:ilvl w:val="0"/>
                <w:numId w:val="5"/>
              </w:numPr>
              <w:rPr>
                <w:lang w:val="en-NZ"/>
              </w:rPr>
            </w:pPr>
            <w:r>
              <w:rPr>
                <w:lang w:val="en-NZ"/>
              </w:rPr>
              <w:t>Indicators</w:t>
            </w:r>
          </w:p>
          <w:p w14:paraId="55DBC4D1" w14:textId="16E64E7F" w:rsidR="00024086" w:rsidRPr="00024086" w:rsidRDefault="00024086" w:rsidP="00024086">
            <w:pPr>
              <w:pStyle w:val="ListParagraph"/>
              <w:numPr>
                <w:ilvl w:val="0"/>
                <w:numId w:val="5"/>
              </w:numPr>
              <w:rPr>
                <w:lang w:val="en-NZ"/>
              </w:rPr>
            </w:pPr>
            <w:r>
              <w:rPr>
                <w:lang w:val="en-NZ"/>
              </w:rPr>
              <w:lastRenderedPageBreak/>
              <w:t>Locking mechanism on canopy.</w:t>
            </w:r>
          </w:p>
        </w:tc>
        <w:tc>
          <w:tcPr>
            <w:tcW w:w="7903" w:type="dxa"/>
            <w:gridSpan w:val="2"/>
            <w:vAlign w:val="center"/>
          </w:tcPr>
          <w:p w14:paraId="6D713887" w14:textId="77777777" w:rsidR="00024086" w:rsidRPr="00024086" w:rsidRDefault="00024086" w:rsidP="00AB4879">
            <w:pPr>
              <w:jc w:val="center"/>
              <w:rPr>
                <w:lang w:val="en-NZ"/>
              </w:rPr>
            </w:pPr>
          </w:p>
        </w:tc>
      </w:tr>
      <w:tr w:rsidR="00024086" w:rsidRPr="0060550F" w14:paraId="489E0601" w14:textId="77777777" w:rsidTr="00A146F8">
        <w:trPr>
          <w:trHeight w:val="829"/>
        </w:trPr>
        <w:tc>
          <w:tcPr>
            <w:tcW w:w="1129" w:type="dxa"/>
            <w:vAlign w:val="center"/>
          </w:tcPr>
          <w:p w14:paraId="15E09070" w14:textId="77777777" w:rsidR="00024086" w:rsidRPr="0060550F" w:rsidRDefault="00024086" w:rsidP="00053E3E">
            <w:pPr>
              <w:pStyle w:val="ListParagraph"/>
              <w:numPr>
                <w:ilvl w:val="0"/>
                <w:numId w:val="3"/>
              </w:numPr>
              <w:jc w:val="right"/>
              <w:rPr>
                <w:b/>
                <w:bCs/>
                <w:sz w:val="32"/>
                <w:szCs w:val="32"/>
                <w:lang w:val="en-NZ"/>
              </w:rPr>
            </w:pPr>
          </w:p>
        </w:tc>
        <w:tc>
          <w:tcPr>
            <w:tcW w:w="5197" w:type="dxa"/>
            <w:vAlign w:val="center"/>
          </w:tcPr>
          <w:p w14:paraId="6311D12E" w14:textId="3F78AB97" w:rsidR="00024086" w:rsidRDefault="00024086" w:rsidP="00667AB7">
            <w:pPr>
              <w:rPr>
                <w:lang w:val="en-NZ"/>
              </w:rPr>
            </w:pPr>
            <w:r>
              <w:rPr>
                <w:lang w:val="en-NZ"/>
              </w:rPr>
              <w:t>The process for wiring central locking for the FO41 is now complete.</w:t>
            </w:r>
          </w:p>
        </w:tc>
        <w:tc>
          <w:tcPr>
            <w:tcW w:w="7903" w:type="dxa"/>
            <w:gridSpan w:val="2"/>
            <w:vAlign w:val="center"/>
          </w:tcPr>
          <w:p w14:paraId="444C9286" w14:textId="77777777" w:rsidR="00024086" w:rsidRPr="00024086" w:rsidRDefault="00024086" w:rsidP="00AB4879">
            <w:pPr>
              <w:jc w:val="center"/>
              <w:rPr>
                <w:lang w:val="en-NZ"/>
              </w:rPr>
            </w:pPr>
          </w:p>
        </w:tc>
      </w:tr>
    </w:tbl>
    <w:p w14:paraId="5DBC456E" w14:textId="77777777" w:rsidR="002C7501" w:rsidRPr="0060550F" w:rsidRDefault="002C7501" w:rsidP="002C7501">
      <w:pPr>
        <w:rPr>
          <w:lang w:val="en-NZ"/>
        </w:rPr>
      </w:pPr>
    </w:p>
    <w:sectPr w:rsidR="002C7501" w:rsidRPr="0060550F" w:rsidSect="00732ADC">
      <w:headerReference w:type="default" r:id="rId3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3F213" w14:textId="77777777" w:rsidR="004A59F7" w:rsidRDefault="004A59F7" w:rsidP="002C7501">
      <w:pPr>
        <w:spacing w:after="0" w:line="240" w:lineRule="auto"/>
      </w:pPr>
      <w:r>
        <w:separator/>
      </w:r>
    </w:p>
  </w:endnote>
  <w:endnote w:type="continuationSeparator" w:id="0">
    <w:p w14:paraId="4B30F7D8" w14:textId="77777777" w:rsidR="004A59F7" w:rsidRDefault="004A59F7" w:rsidP="002C7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37E47" w14:textId="77777777" w:rsidR="004A59F7" w:rsidRDefault="004A59F7" w:rsidP="002C7501">
      <w:pPr>
        <w:spacing w:after="0" w:line="240" w:lineRule="auto"/>
      </w:pPr>
      <w:r>
        <w:separator/>
      </w:r>
    </w:p>
  </w:footnote>
  <w:footnote w:type="continuationSeparator" w:id="0">
    <w:p w14:paraId="16D50E29" w14:textId="77777777" w:rsidR="004A59F7" w:rsidRDefault="004A59F7" w:rsidP="002C7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0FDDB" w14:textId="5C364E57" w:rsidR="002C7501" w:rsidRDefault="002C7501" w:rsidP="00732ADC">
    <w:pPr>
      <w:pStyle w:val="Tit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4F71108" wp14:editId="4DD7877C">
          <wp:simplePos x="0" y="0"/>
          <wp:positionH relativeFrom="margin">
            <wp:align>right</wp:align>
          </wp:positionH>
          <wp:positionV relativeFrom="paragraph">
            <wp:posOffset>-459105</wp:posOffset>
          </wp:positionV>
          <wp:extent cx="1752600" cy="876300"/>
          <wp:effectExtent l="0" t="0" r="0" b="0"/>
          <wp:wrapNone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616" r="14610"/>
                  <a:stretch/>
                </pic:blipFill>
                <pic:spPr bwMode="auto">
                  <a:xfrm>
                    <a:off x="0" y="0"/>
                    <a:ext cx="1752600" cy="876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5134F2">
      <w:t>FO41 Central Locking Installation</w:t>
    </w:r>
  </w:p>
  <w:p w14:paraId="2BF79526" w14:textId="77777777" w:rsidR="002C7501" w:rsidRDefault="002C75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22735"/>
    <w:multiLevelType w:val="multilevel"/>
    <w:tmpl w:val="D8943A6C"/>
    <w:lvl w:ilvl="0">
      <w:start w:val="1"/>
      <w:numFmt w:val="decimal"/>
      <w:pStyle w:val="Heading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7C82FBD"/>
    <w:multiLevelType w:val="hybridMultilevel"/>
    <w:tmpl w:val="2D707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23514"/>
    <w:multiLevelType w:val="hybridMultilevel"/>
    <w:tmpl w:val="ED0ED916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E3B7E"/>
    <w:multiLevelType w:val="hybridMultilevel"/>
    <w:tmpl w:val="F66063CC"/>
    <w:lvl w:ilvl="0" w:tplc="1D56B428">
      <w:start w:val="1"/>
      <w:numFmt w:val="decimal"/>
      <w:lvlText w:val="%1"/>
      <w:lvlJc w:val="left"/>
      <w:pPr>
        <w:ind w:left="720" w:hanging="360"/>
      </w:pPr>
      <w:rPr>
        <w:rFonts w:hint="default"/>
        <w:sz w:val="48"/>
        <w:szCs w:val="4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756B8"/>
    <w:multiLevelType w:val="hybridMultilevel"/>
    <w:tmpl w:val="7D300FA4"/>
    <w:lvl w:ilvl="0" w:tplc="21BEBD1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489794">
    <w:abstractNumId w:val="4"/>
  </w:num>
  <w:num w:numId="2" w16cid:durableId="1152023818">
    <w:abstractNumId w:val="0"/>
  </w:num>
  <w:num w:numId="3" w16cid:durableId="1886869531">
    <w:abstractNumId w:val="3"/>
  </w:num>
  <w:num w:numId="4" w16cid:durableId="1021542102">
    <w:abstractNumId w:val="1"/>
  </w:num>
  <w:num w:numId="5" w16cid:durableId="1669359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9F7"/>
    <w:rsid w:val="00024086"/>
    <w:rsid w:val="00053E3E"/>
    <w:rsid w:val="000C764A"/>
    <w:rsid w:val="00131FB0"/>
    <w:rsid w:val="001405C5"/>
    <w:rsid w:val="00283625"/>
    <w:rsid w:val="002C7501"/>
    <w:rsid w:val="002F0F52"/>
    <w:rsid w:val="004518FE"/>
    <w:rsid w:val="004A034C"/>
    <w:rsid w:val="004A59F7"/>
    <w:rsid w:val="005134F2"/>
    <w:rsid w:val="00585952"/>
    <w:rsid w:val="0060550F"/>
    <w:rsid w:val="00667AB7"/>
    <w:rsid w:val="006946DA"/>
    <w:rsid w:val="00695872"/>
    <w:rsid w:val="00732ADC"/>
    <w:rsid w:val="00753ABA"/>
    <w:rsid w:val="00753B4A"/>
    <w:rsid w:val="007730A2"/>
    <w:rsid w:val="007C6689"/>
    <w:rsid w:val="00895E4E"/>
    <w:rsid w:val="009417E1"/>
    <w:rsid w:val="0094338C"/>
    <w:rsid w:val="009D0CCF"/>
    <w:rsid w:val="00AB4879"/>
    <w:rsid w:val="00AD5941"/>
    <w:rsid w:val="00B21AC4"/>
    <w:rsid w:val="00B5176B"/>
    <w:rsid w:val="00BB1920"/>
    <w:rsid w:val="00C71B45"/>
    <w:rsid w:val="00D46087"/>
    <w:rsid w:val="00E4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D1877C"/>
  <w15:chartTrackingRefBased/>
  <w15:docId w15:val="{F833D836-111A-4D4F-BE0F-45C2293C7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CF"/>
    <w:pPr>
      <w:keepNext/>
      <w:keepLines/>
      <w:numPr>
        <w:numId w:val="2"/>
      </w:numPr>
      <w:spacing w:before="360" w:after="80"/>
      <w:outlineLvl w:val="0"/>
    </w:pPr>
    <w:rPr>
      <w:rFonts w:asciiTheme="majorHAnsi" w:eastAsiaTheme="majorEastAsia" w:hAnsiTheme="majorHAnsi" w:cstheme="majorBidi"/>
      <w:b/>
      <w:sz w:val="36"/>
      <w:szCs w:val="40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D0CCF"/>
    <w:pPr>
      <w:numPr>
        <w:ilvl w:val="1"/>
      </w:numPr>
      <w:spacing w:before="160"/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2C7501"/>
    <w:pPr>
      <w:numPr>
        <w:ilvl w:val="2"/>
      </w:numPr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9417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7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17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17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17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17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0CCF"/>
    <w:rPr>
      <w:rFonts w:asciiTheme="majorHAnsi" w:eastAsiaTheme="majorEastAsia" w:hAnsiTheme="majorHAnsi" w:cstheme="majorBidi"/>
      <w:b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0CCF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C7501"/>
    <w:rPr>
      <w:rFonts w:asciiTheme="majorHAnsi" w:eastAsiaTheme="majorEastAsia" w:hAnsiTheme="majorHAnsi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17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7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17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17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17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17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501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501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7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17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17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17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17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17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7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7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17E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rsid w:val="009D0CC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C7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501"/>
  </w:style>
  <w:style w:type="paragraph" w:styleId="Footer">
    <w:name w:val="footer"/>
    <w:basedOn w:val="Normal"/>
    <w:link w:val="FooterChar"/>
    <w:uiPriority w:val="99"/>
    <w:unhideWhenUsed/>
    <w:rsid w:val="002C7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501"/>
  </w:style>
  <w:style w:type="table" w:styleId="TableGrid">
    <w:name w:val="Table Grid"/>
    <w:basedOn w:val="TableNormal"/>
    <w:uiPriority w:val="39"/>
    <w:rsid w:val="00732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tc\Documents\Custom%20Office%20Templates\2024%20Work%20Instructi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2024 Work Instruction Template</Template>
  <TotalTime>1131</TotalTime>
  <Pages>8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Cooke</dc:creator>
  <cp:keywords/>
  <dc:description/>
  <cp:lastModifiedBy>Matt Cooke</cp:lastModifiedBy>
  <cp:revision>11</cp:revision>
  <cp:lastPrinted>2024-06-11T02:02:00Z</cp:lastPrinted>
  <dcterms:created xsi:type="dcterms:W3CDTF">2024-06-10T04:25:00Z</dcterms:created>
  <dcterms:modified xsi:type="dcterms:W3CDTF">2025-03-30T22:48:00Z</dcterms:modified>
</cp:coreProperties>
</file>